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49" w:rsidRPr="0022514F" w:rsidRDefault="004F3849" w:rsidP="00405E82">
      <w:pPr>
        <w:jc w:val="both"/>
        <w:rPr>
          <w:lang w:eastAsia="el-GR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33" o:spid="_x0000_s1026" type="#_x0000_t75" alt="Αποτέλεσμα εικόνας για picasso painting" style="position:absolute;left:0;text-align:left;margin-left:12pt;margin-top:369.05pt;width:134.3pt;height:184.7pt;z-index:-251660288;visibility:visible" wrapcoords="-121 0 -121 21512 21600 21512 21600 0 -121 0">
            <v:imagedata r:id="rId4" o:title=""/>
            <w10:wrap type="tight"/>
          </v:shape>
        </w:pict>
      </w:r>
      <w:r>
        <w:rPr>
          <w:noProof/>
          <w:lang w:eastAsia="cs-CZ"/>
        </w:rPr>
        <w:pict>
          <v:shape id="Εικόνα 36" o:spid="_x0000_s1027" type="#_x0000_t75" alt="http://images.artsonia.com/art/xlarge/24124707.jpg" style="position:absolute;left:0;text-align:left;margin-left:335.05pt;margin-top:375pt;width:114.95pt;height:181.55pt;z-index:-251658240;visibility:visible" wrapcoords="-141 0 -141 21511 21600 21511 21600 0 -141 0">
            <v:imagedata r:id="rId5" o:title=""/>
            <w10:wrap type="tight"/>
          </v:shape>
        </w:pict>
      </w:r>
      <w:r>
        <w:rPr>
          <w:noProof/>
          <w:lang w:eastAsia="cs-CZ"/>
        </w:rPr>
        <w:pict>
          <v:group id="Ομάδα 34" o:spid="_x0000_s1028" style="position:absolute;left:0;text-align:left;margin-left:-6.5pt;margin-top:-47.35pt;width:485.7pt;height:392.15pt;z-index:251655168" coordsize="53263,44577" wrapcoords="-33 0 -33 10903 5700 11234 10800 11234 -33 11440 -33 21559 14233 21559 21600 21559 21600 11440 10800 11234 13800 11234 21400 10779 21433 41 21167 0 14700 0 -33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">
            <v:shape id="Εικόνα 21" o:spid="_x0000_s1029" type="#_x0000_t75" alt="Σχετική εικόνα" style="position:absolute;width:16764;height:224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guTFAAAA2wAAAA8AAABkcnMvZG93bnJldi54bWxEj0FrwkAUhO8F/8PyCr3VTXKQEl2lWFtL&#10;QcRYzPWRfSYx2bchu43x33eFQo/DzHzDLFajacVAvastK4inEQjiwuqaSwXfx/fnFxDOI2tsLZOC&#10;GzlYLScPC0y1vfKBhsyXIkDYpaig8r5LpXRFRQbd1HbEwTvb3qAPsi+l7vEa4KaVSRTNpMGaw0KF&#10;Ha0rKprsxyjI3z62X81pk1/GW1Se8rPc7bK9Uk+P4+schKfR/4f/2p9aQRLD/Uv4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BoLkxQAAANsAAAAPAAAAAAAAAAAAAAAA&#10;AJ8CAABkcnMvZG93bnJldi54bWxQSwUGAAAAAAQABAD3AAAAkQMAAAAA&#10;">
              <v:imagedata r:id="rId6" o:title=""/>
              <v:path arrowok="t"/>
            </v:shape>
            <v:shape id="Εικόνα 23" o:spid="_x0000_s1030" type="#_x0000_t75" style="position:absolute;left:17830;width:18365;height:222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hU7GAAAA2wAAAA8AAABkcnMvZG93bnJldi54bWxEj0FrwkAUhO+C/2F5BS9SN9rSSuoqVrAo&#10;9dKo0OMj+5qNzb4N2dXEf+8KhR6HmfmGmS06W4kLNb50rGA8SkAQ506XXCg47NePUxA+IGusHJOC&#10;K3lYzPu9GabatfxFlywUIkLYp6jAhFCnUvrckEU/cjVx9H5cYzFE2RRSN9hGuK3kJElepMWS44LB&#10;mlaG8t/sbBV8fLbh/Xtqhsvx67bdnLLd8fC8U2rw0C3fQATqwn/4r73RCiZPcP8Sf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qFTsYAAADbAAAADwAAAAAAAAAAAAAA&#10;AACfAgAAZHJzL2Rvd25yZXYueG1sUEsFBgAAAAAEAAQA9wAAAJIDAAAAAA==&#10;">
              <v:imagedata r:id="rId7" o:title=""/>
              <v:path arrowok="t"/>
            </v:shape>
            <v:shape id="Εικόνα 25" o:spid="_x0000_s1031" type="#_x0000_t75" style="position:absolute;left:37338;top:76;width:15240;height:221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QgbEAAAA2wAAAA8AAABkcnMvZG93bnJldi54bWxEj0FrAjEUhO8F/0N4greadcGiq1FEWrCH&#10;PdT24PG5eW4WNy/rJrrpv28KhR6HmfmGWW+jbcWDet84VjCbZiCIK6cbrhV8fb49L0D4gKyxdUwK&#10;vsnDdjN6WmOh3cAf9DiGWiQI+wIVmBC6QkpfGbLop64jTt7F9RZDkn0tdY9DgttW5ln2Ii02nBYM&#10;drQ3VF2Pd6vgVubN68kN51jv3k0ry+UinkulJuO4W4EIFMN/+K990AryOfx+S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cQgbEAAAA2wAAAA8AAAAAAAAAAAAAAAAA&#10;nwIAAGRycy9kb3ducmV2LnhtbFBLBQYAAAAABAAEAPcAAACQAwAAAAA=&#10;">
              <v:imagedata r:id="rId8" o:title=""/>
              <v:path arrowok="t"/>
            </v:shape>
            <v:shape id="Εικόνα 27" o:spid="_x0000_s1032" type="#_x0000_t75" alt="Αποτέλεσμα εικόνας για κυβισμός πικασο πορτρέτα" style="position:absolute;top:23698;width:16764;height:208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ImHGAAAA2wAAAA8AAABkcnMvZG93bnJldi54bWxEj0FrwkAUhO+F/oflCb2UuqlCW9JsJCqC&#10;hwgx9tDja/Y1CWbfhuxW4793hYLHYWa+YZLFaDpxosG1lhW8TiMQxJXVLdcKvg6blw8QziNr7CyT&#10;ggs5WKSPDwnG2p55T6fS1yJA2MWooPG+j6V0VUMG3dT2xMH7tYNBH+RQSz3gOcBNJ2dR9CYNthwW&#10;Guxp1VB1LP+MgkP2XeVjvsyzy8+yKJ/nxXpX1Eo9TcbsE4Sn0d/D/+2tVjB7h9uX8ANk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1UiYcYAAADbAAAADwAAAAAAAAAAAAAA&#10;AACfAgAAZHJzL2Rvd25yZXYueG1sUEsFBgAAAAAEAAQA9wAAAJIDAAAAAA==&#10;">
              <v:imagedata r:id="rId9" o:title=""/>
              <v:path arrowok="t"/>
            </v:shape>
            <v:shape id="Εικόνα 30" o:spid="_x0000_s1033" type="#_x0000_t75" alt="Αποτέλεσμα εικόνας για picasso painting" style="position:absolute;left:17830;top:23698;width:17222;height:208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ou7CAAAA2wAAAA8AAABkcnMvZG93bnJldi54bWxET8tqwkAU3Qv+w3CF7pqJj5aSOkoItBV3&#10;aqt0d5u5zQQzd9LMVOPfOwvB5eG858veNuJEna8dKxgnKQji0umaKwWfu7fHFxA+IGtsHJOCC3lY&#10;LoaDOWbanXlDp22oRAxhn6ECE0KbSelLQxZ94lriyP26zmKIsKuk7vAcw20jJ2n6LC3WHBsMtlQY&#10;Ko/bf6vA/vD739e6mNkPk/t9+J6OD0+s1MOoz19BBOrDXXxzr7SCaVwfv8QfIB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D6LuwgAAANsAAAAPAAAAAAAAAAAAAAAAAJ8C&#10;AABkcnMvZG93bnJldi54bWxQSwUGAAAAAAQABAD3AAAAjgMAAAAA&#10;">
              <v:imagedata r:id="rId10" o:title=""/>
              <v:path arrowok="t"/>
            </v:shape>
            <v:shape id="Εικόνα 31" o:spid="_x0000_s1034" type="#_x0000_t75" alt="Pablo Picasso 'Tete d'une Femme Lisant' Hand-painted Framed Art Print: " style="position:absolute;left:35890;top:23698;width:17373;height:208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6ZfXHAAAA2wAAAA8AAABkcnMvZG93bnJldi54bWxEj0FrwkAUhO8F/8PyhN7qRos1RFeRlkLF&#10;elALrbfX7Gs2NPs2ZLea+OtdQehxmJlvmNmitZU4UuNLxwqGgwQEce50yYWCj/3rQwrCB2SNlWNS&#10;0JGHxbx3N8NMuxNv6bgLhYgQ9hkqMCHUmZQ+N2TRD1xNHL0f11gMUTaF1A2eItxWcpQkT9JiyXHB&#10;YE3PhvLf3Z9V8NKN3/ff3WGTjtJz9fm1NJP1aqvUfb9dTkEEasN/+NZ+0woeh3D9En+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6ZfXHAAAA2wAAAA8AAAAAAAAAAAAA&#10;AAAAnwIAAGRycy9kb3ducmV2LnhtbFBLBQYAAAAABAAEAPcAAACTAwAAAAA=&#10;">
              <v:imagedata r:id="rId11" o:title=""/>
              <v:path arrowok="t"/>
            </v:shape>
            <w10:wrap type="tight"/>
          </v:group>
        </w:pict>
      </w:r>
      <w:r w:rsidRPr="0022514F">
        <w:rPr>
          <w:lang w:eastAsia="el-GR"/>
        </w:rPr>
        <w:t xml:space="preserve"> </w:t>
      </w:r>
    </w:p>
    <w:p w:rsidR="004F3849" w:rsidRPr="0022514F" w:rsidRDefault="004F3849" w:rsidP="00405E82">
      <w:pPr>
        <w:spacing w:line="240" w:lineRule="auto"/>
        <w:jc w:val="both"/>
        <w:rPr>
          <w:lang w:eastAsia="el-GR"/>
        </w:rPr>
      </w:pPr>
      <w:r>
        <w:rPr>
          <w:noProof/>
          <w:lang w:eastAsia="cs-CZ"/>
        </w:rPr>
      </w:r>
      <w:r>
        <w:rPr>
          <w:noProof/>
          <w:lang w:eastAsia="cs-CZ"/>
        </w:rPr>
        <w:pict>
          <v:rect id="AutoShape 3" o:spid="_x0000_s1035" alt="Zακλίν Ροκ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UNfFb1gIAANMFAAAOAAAAAAAAAAAAAAAAAC4CAABkcnMvZTJvRG9j&#10;LnhtbFBLAQItABQABgAIAAAAIQBMoOks2AAAAAMBAAAPAAAAAAAAAAAAAAAAADAFAABkcnMvZG93&#10;bnJldi54bWxQSwUGAAAAAAQABADzAAAANQYAAAAA&#10;" filled="f" stroked="f">
            <o:lock v:ext="edit" aspectratio="t"/>
            <w10:anchorlock/>
          </v:rect>
        </w:pict>
      </w:r>
      <w:r w:rsidRPr="0022514F">
        <w:rPr>
          <w:lang w:eastAsia="el-GR"/>
        </w:rPr>
        <w:t xml:space="preserve"> </w:t>
      </w:r>
    </w:p>
    <w:p w:rsidR="004F3849" w:rsidRPr="0022514F" w:rsidRDefault="004F3849" w:rsidP="00405E82">
      <w:pPr>
        <w:rPr>
          <w:lang w:eastAsia="el-GR"/>
        </w:rPr>
      </w:pPr>
    </w:p>
    <w:p w:rsidR="004F3849" w:rsidRPr="0022514F" w:rsidRDefault="004F3849" w:rsidP="00405E82">
      <w:pPr>
        <w:rPr>
          <w:lang w:eastAsia="el-GR"/>
        </w:rPr>
      </w:pPr>
      <w:r>
        <w:rPr>
          <w:noProof/>
          <w:lang w:eastAsia="cs-CZ"/>
        </w:rPr>
      </w:r>
      <w:r>
        <w:rPr>
          <w:noProof/>
          <w:lang w:eastAsia="cs-CZ"/>
        </w:rPr>
        <w:pict>
          <v:rect id="AutoShape 4" o:spid="_x0000_s1036" alt="Picasso, La femme qui pleure, 1937 πορτραίτο της Ντόρα Μααρ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IUFtcIAwAAEAYAAA4AAAAAAAAAAAAAAAAALgIAAGRycy9lMm9Eb2MueG1sUEsB&#10;Ai0AFAAGAAgAAAAhAEyg6SzYAAAAAwEAAA8AAAAAAAAAAAAAAAAAYgUAAGRycy9kb3ducmV2Lnht&#10;bFBLBQYAAAAABAAEAPMAAABnBgAAAAA=&#10;" filled="f" stroked="f">
            <o:lock v:ext="edit" aspectratio="t"/>
            <w10:anchorlock/>
          </v:rect>
        </w:pict>
      </w:r>
    </w:p>
    <w:p w:rsidR="004F3849" w:rsidRPr="0022514F" w:rsidRDefault="004F3849" w:rsidP="00405E82">
      <w:pPr>
        <w:rPr>
          <w:lang w:eastAsia="el-GR"/>
        </w:rPr>
      </w:pPr>
      <w:r>
        <w:rPr>
          <w:noProof/>
          <w:lang w:eastAsia="cs-CZ"/>
        </w:rPr>
        <w:pict>
          <v:shape id="Εικόνα 35" o:spid="_x0000_s1037" type="#_x0000_t75" alt="Art: As you can see from the painting above Pablo Picasso is important. Pablo Picasso is a artist from Spain who Invented different types of art. Picasso’s paintings were often mistaken for a child's. Frida Kahlo is also an important artist from Spain. She painted her life's sadness by showing self portraits of being depressed.: " style="position:absolute;margin-left:11pt;margin-top:7.5pt;width:155.3pt;height:177.45pt;z-index:-251659264;visibility:visible" wrapcoords="-104 0 -104 21509 21600 21509 21600 0 -104 0">
            <v:imagedata r:id="rId12" o:title="" cropleft="5075f" cropright="3089f"/>
            <w10:wrap type="tight"/>
          </v:shape>
        </w:pict>
      </w:r>
    </w:p>
    <w:p w:rsidR="004F3849" w:rsidRPr="0022514F" w:rsidRDefault="004F3849" w:rsidP="00405E82">
      <w:pPr>
        <w:jc w:val="both"/>
        <w:rPr>
          <w:lang w:eastAsia="el-GR"/>
        </w:rPr>
      </w:pPr>
    </w:p>
    <w:p w:rsidR="004F3849" w:rsidRPr="0022514F" w:rsidRDefault="004F3849" w:rsidP="00405E82">
      <w:pPr>
        <w:jc w:val="both"/>
        <w:rPr>
          <w:lang w:eastAsia="el-GR"/>
        </w:rPr>
      </w:pPr>
      <w:r>
        <w:rPr>
          <w:noProof/>
          <w:lang w:eastAsia="cs-CZ"/>
        </w:rPr>
      </w:r>
      <w:r>
        <w:rPr>
          <w:noProof/>
          <w:lang w:eastAsia="cs-CZ"/>
        </w:rPr>
        <w:pict>
          <v:rect id="Ορθογώνιο 22" o:spid="_x0000_s1038" alt="Picasso, La femme qui pleure, 1937 πορτραίτο της Ντόρα Μααρ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yUQBBkDAAAbBgAADgAAAAAAAAAAAAAAAAAuAgAA&#10;ZHJzL2Uyb0RvYy54bWxQSwECLQAUAAYACAAAACEATKDpLNgAAAADAQAADwAAAAAAAAAAAAAAAABz&#10;BQAAZHJzL2Rvd25yZXYueG1sUEsFBgAAAAAEAAQA8wAAAHgGAAAAAA==&#10;" filled="f" stroked="f">
            <o:lock v:ext="edit" aspectratio="t"/>
            <w10:anchorlock/>
          </v:rect>
        </w:pict>
      </w:r>
    </w:p>
    <w:p w:rsidR="004F3849" w:rsidRPr="0022514F" w:rsidRDefault="004F3849" w:rsidP="00405E82">
      <w:pPr>
        <w:rPr>
          <w:lang w:eastAsia="el-GR"/>
        </w:rPr>
      </w:pPr>
    </w:p>
    <w:p w:rsidR="004F3849" w:rsidRPr="0022514F" w:rsidRDefault="004F3849" w:rsidP="00405E82">
      <w:pPr>
        <w:rPr>
          <w:lang w:eastAsia="el-GR"/>
        </w:rPr>
      </w:pPr>
      <w:r>
        <w:rPr>
          <w:noProof/>
          <w:lang w:eastAsia="cs-CZ"/>
        </w:rPr>
        <w:pict>
          <v:shape id="Εικόνα 40" o:spid="_x0000_s1039" type="#_x0000_t75" alt="ae09efb0473b99afafcf43c9da232027.jpg (576×730): " style="position:absolute;margin-left:69.5pt;margin-top:-33.2pt;width:323.8pt;height:396pt;z-index:-251662336;visibility:visible" wrapcoords="-50 0 -50 21559 21600 21559 21600 0 -50 0">
            <v:imagedata r:id="rId13" o:title="" cropbottom="2204f"/>
            <w10:wrap type="tight"/>
          </v:shape>
        </w:pict>
      </w:r>
      <w:r>
        <w:rPr>
          <w:noProof/>
          <w:lang w:eastAsia="cs-CZ"/>
        </w:rPr>
      </w:r>
      <w:r>
        <w:rPr>
          <w:noProof/>
          <w:lang w:eastAsia="cs-CZ"/>
        </w:rPr>
        <w:pict>
          <v:rect id="AutoShape 5" o:spid="_x0000_s1040" alt="Picasso, La femme qui pleure, 1937 πορτραίτο της Ντόρα Μααρ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IZg7PAIAwAAEAYAAA4AAAAAAAAAAAAAAAAALgIAAGRycy9lMm9Eb2MueG1sUEsB&#10;Ai0AFAAGAAgAAAAhAEyg6SzYAAAAAwEAAA8AAAAAAAAAAAAAAAAAYgUAAGRycy9kb3ducmV2Lnht&#10;bFBLBQYAAAAABAAEAPMAAABnBgAAAAA=&#10;" filled="f" stroked="f">
            <o:lock v:ext="edit" aspectratio="t"/>
            <w10:anchorlock/>
          </v:rect>
        </w:pict>
      </w:r>
      <w:r w:rsidRPr="0022514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3849" w:rsidRPr="0022514F" w:rsidRDefault="004F3849" w:rsidP="00405E82">
      <w:pPr>
        <w:rPr>
          <w:lang w:eastAsia="el-GR"/>
        </w:rPr>
      </w:pPr>
    </w:p>
    <w:p w:rsidR="004F3849" w:rsidRPr="0022514F" w:rsidRDefault="004F3849" w:rsidP="00405E82">
      <w:pPr>
        <w:rPr>
          <w:lang w:eastAsia="el-GR"/>
        </w:rPr>
      </w:pPr>
    </w:p>
    <w:p w:rsidR="004F3849" w:rsidRPr="0022514F" w:rsidRDefault="004F3849" w:rsidP="00405E82">
      <w:pPr>
        <w:rPr>
          <w:lang w:eastAsia="el-GR"/>
        </w:rPr>
      </w:pPr>
    </w:p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>
      <w:bookmarkStart w:id="0" w:name="_GoBack"/>
      <w:bookmarkEnd w:id="0"/>
    </w:p>
    <w:p w:rsidR="004F3849" w:rsidRDefault="004F3849">
      <w:r>
        <w:rPr>
          <w:noProof/>
          <w:lang w:eastAsia="cs-CZ"/>
        </w:rPr>
        <w:pict>
          <v:shape id="Εικόνα 39" o:spid="_x0000_s1041" type="#_x0000_t75" alt="πρόσωπα και κυβισμος: " style="position:absolute;margin-left:-11.15pt;margin-top:11.75pt;width:203.4pt;height:352.2pt;z-index:-251663360;visibility:visible" wrapcoords="-80 0 -80 21554 21600 21554 21600 0 -80 0">
            <v:imagedata r:id="rId14" o:title="" cropleft="4036f" cropright="12646f"/>
            <w10:wrap type="tight"/>
          </v:shape>
        </w:pict>
      </w:r>
      <w:r>
        <w:rPr>
          <w:noProof/>
          <w:lang w:eastAsia="cs-CZ"/>
        </w:rPr>
        <w:pict>
          <v:shape id="Εικόνα 29" o:spid="_x0000_s1042" type="#_x0000_t75" alt="πρόσωπα και κυβισμος: " style="position:absolute;margin-left:215.7pt;margin-top:20.35pt;width:277.2pt;height:319.1pt;z-index:-251657216;visibility:visible" wrapcoords="-58 0 -58 21549 21600 21549 21600 0 -58 0">
            <v:imagedata r:id="rId15" o:title="" cropbottom="2686f"/>
            <w10:wrap type="tight"/>
          </v:shape>
        </w:pict>
      </w:r>
    </w:p>
    <w:p w:rsidR="004F3849" w:rsidRDefault="004F3849">
      <w:r>
        <w:rPr>
          <w:noProof/>
          <w:lang w:eastAsia="cs-CZ"/>
        </w:rPr>
        <w:pict>
          <v:shape id="Εικόνα 7" o:spid="_x0000_s1043" type="#_x0000_t75" alt="http://2.bp.blogspot.com/-OGkJdgOfS8U/UhTPdMYXQMI/AAAAAAAABLg/EL7_0EOSEAw/s640/26900152_Fajum2.jpg" style="position:absolute;margin-left:23.6pt;margin-top:-43pt;width:411.55pt;height:790.75pt;z-index:-251664384;visibility:visible" wrapcoords="-39 0 -39 21580 21600 21580 21600 0 -39 0">
            <v:imagedata r:id="rId16" o:title="" croptop="147f" cropbottom="16950f" cropleft="584f" cropright="25012f"/>
            <w10:wrap type="tight"/>
          </v:shape>
        </w:pict>
      </w:r>
    </w:p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p w:rsidR="004F3849" w:rsidRDefault="004F3849"/>
    <w:sectPr w:rsidR="004F3849" w:rsidSect="002F5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5294"/>
    <w:rsid w:val="000006AB"/>
    <w:rsid w:val="00000894"/>
    <w:rsid w:val="0000267B"/>
    <w:rsid w:val="00003C1A"/>
    <w:rsid w:val="00004C52"/>
    <w:rsid w:val="00006096"/>
    <w:rsid w:val="00010657"/>
    <w:rsid w:val="00011070"/>
    <w:rsid w:val="00011879"/>
    <w:rsid w:val="00011FF4"/>
    <w:rsid w:val="000149DD"/>
    <w:rsid w:val="00015F2E"/>
    <w:rsid w:val="00016030"/>
    <w:rsid w:val="000160AB"/>
    <w:rsid w:val="00016901"/>
    <w:rsid w:val="00017FD2"/>
    <w:rsid w:val="0002019C"/>
    <w:rsid w:val="00021CF0"/>
    <w:rsid w:val="0002334C"/>
    <w:rsid w:val="000239DF"/>
    <w:rsid w:val="00023F9A"/>
    <w:rsid w:val="00024A1E"/>
    <w:rsid w:val="00025BBB"/>
    <w:rsid w:val="00025E19"/>
    <w:rsid w:val="0003222A"/>
    <w:rsid w:val="000427BC"/>
    <w:rsid w:val="0004610C"/>
    <w:rsid w:val="00046E06"/>
    <w:rsid w:val="000478F2"/>
    <w:rsid w:val="000478FC"/>
    <w:rsid w:val="000500F1"/>
    <w:rsid w:val="000515F3"/>
    <w:rsid w:val="0005251C"/>
    <w:rsid w:val="00053304"/>
    <w:rsid w:val="00053B52"/>
    <w:rsid w:val="00054DA9"/>
    <w:rsid w:val="00060793"/>
    <w:rsid w:val="000612C1"/>
    <w:rsid w:val="000621B0"/>
    <w:rsid w:val="00067675"/>
    <w:rsid w:val="00072645"/>
    <w:rsid w:val="00073494"/>
    <w:rsid w:val="000734D7"/>
    <w:rsid w:val="00074DB5"/>
    <w:rsid w:val="00075BA5"/>
    <w:rsid w:val="00076985"/>
    <w:rsid w:val="000777AE"/>
    <w:rsid w:val="00080D8D"/>
    <w:rsid w:val="00081788"/>
    <w:rsid w:val="00083790"/>
    <w:rsid w:val="00083964"/>
    <w:rsid w:val="00086713"/>
    <w:rsid w:val="000875AB"/>
    <w:rsid w:val="00087CD5"/>
    <w:rsid w:val="00087E3F"/>
    <w:rsid w:val="00091F52"/>
    <w:rsid w:val="00096620"/>
    <w:rsid w:val="0009764F"/>
    <w:rsid w:val="000A0311"/>
    <w:rsid w:val="000A246C"/>
    <w:rsid w:val="000A2BA4"/>
    <w:rsid w:val="000A3404"/>
    <w:rsid w:val="000A42BB"/>
    <w:rsid w:val="000A42FD"/>
    <w:rsid w:val="000A6F64"/>
    <w:rsid w:val="000A7858"/>
    <w:rsid w:val="000B02A4"/>
    <w:rsid w:val="000B2A48"/>
    <w:rsid w:val="000B5040"/>
    <w:rsid w:val="000B5AB8"/>
    <w:rsid w:val="000B5C41"/>
    <w:rsid w:val="000C06A9"/>
    <w:rsid w:val="000C0C64"/>
    <w:rsid w:val="000C3CD7"/>
    <w:rsid w:val="000C5168"/>
    <w:rsid w:val="000C51B0"/>
    <w:rsid w:val="000C73A4"/>
    <w:rsid w:val="000D35B0"/>
    <w:rsid w:val="000D3934"/>
    <w:rsid w:val="000D41A2"/>
    <w:rsid w:val="000E0D1E"/>
    <w:rsid w:val="000E1DE0"/>
    <w:rsid w:val="000E2723"/>
    <w:rsid w:val="000E40DB"/>
    <w:rsid w:val="000E4443"/>
    <w:rsid w:val="000E6DB4"/>
    <w:rsid w:val="000F006E"/>
    <w:rsid w:val="000F2197"/>
    <w:rsid w:val="000F3003"/>
    <w:rsid w:val="000F444C"/>
    <w:rsid w:val="000F5958"/>
    <w:rsid w:val="00104863"/>
    <w:rsid w:val="00105153"/>
    <w:rsid w:val="00112188"/>
    <w:rsid w:val="0011258B"/>
    <w:rsid w:val="0011698C"/>
    <w:rsid w:val="00116CA2"/>
    <w:rsid w:val="0012086E"/>
    <w:rsid w:val="001228D8"/>
    <w:rsid w:val="001233C5"/>
    <w:rsid w:val="001239F9"/>
    <w:rsid w:val="0012407E"/>
    <w:rsid w:val="00124E5A"/>
    <w:rsid w:val="0012519C"/>
    <w:rsid w:val="001259F9"/>
    <w:rsid w:val="001267FC"/>
    <w:rsid w:val="00126909"/>
    <w:rsid w:val="00127E62"/>
    <w:rsid w:val="00127F41"/>
    <w:rsid w:val="00132F5C"/>
    <w:rsid w:val="0013481E"/>
    <w:rsid w:val="0013484D"/>
    <w:rsid w:val="0013549F"/>
    <w:rsid w:val="00136CEB"/>
    <w:rsid w:val="0014048E"/>
    <w:rsid w:val="00140AB3"/>
    <w:rsid w:val="00140F1D"/>
    <w:rsid w:val="00141FA8"/>
    <w:rsid w:val="00145FB2"/>
    <w:rsid w:val="001478EB"/>
    <w:rsid w:val="001504C6"/>
    <w:rsid w:val="0015182E"/>
    <w:rsid w:val="00151E5E"/>
    <w:rsid w:val="00151F65"/>
    <w:rsid w:val="00152A17"/>
    <w:rsid w:val="00154DD2"/>
    <w:rsid w:val="00155B41"/>
    <w:rsid w:val="00156944"/>
    <w:rsid w:val="00156E44"/>
    <w:rsid w:val="00157DE4"/>
    <w:rsid w:val="00160728"/>
    <w:rsid w:val="00162365"/>
    <w:rsid w:val="001630BA"/>
    <w:rsid w:val="001630F7"/>
    <w:rsid w:val="0016317D"/>
    <w:rsid w:val="00164D07"/>
    <w:rsid w:val="00164F29"/>
    <w:rsid w:val="00167A5A"/>
    <w:rsid w:val="0017025F"/>
    <w:rsid w:val="00172234"/>
    <w:rsid w:val="00173A9A"/>
    <w:rsid w:val="00173F62"/>
    <w:rsid w:val="001748AE"/>
    <w:rsid w:val="00175AE4"/>
    <w:rsid w:val="00176DE0"/>
    <w:rsid w:val="00180DEA"/>
    <w:rsid w:val="00183DC6"/>
    <w:rsid w:val="00183F3C"/>
    <w:rsid w:val="00185100"/>
    <w:rsid w:val="00185F4F"/>
    <w:rsid w:val="00186197"/>
    <w:rsid w:val="001863D9"/>
    <w:rsid w:val="0018653E"/>
    <w:rsid w:val="001871C0"/>
    <w:rsid w:val="001901B4"/>
    <w:rsid w:val="00191F51"/>
    <w:rsid w:val="00192F41"/>
    <w:rsid w:val="0019386A"/>
    <w:rsid w:val="001952E6"/>
    <w:rsid w:val="001953D1"/>
    <w:rsid w:val="001A010F"/>
    <w:rsid w:val="001A0ED4"/>
    <w:rsid w:val="001A0FF3"/>
    <w:rsid w:val="001A1ACE"/>
    <w:rsid w:val="001A1B24"/>
    <w:rsid w:val="001A56A6"/>
    <w:rsid w:val="001B035E"/>
    <w:rsid w:val="001B2141"/>
    <w:rsid w:val="001B481A"/>
    <w:rsid w:val="001B50AE"/>
    <w:rsid w:val="001C0CE2"/>
    <w:rsid w:val="001C1DAD"/>
    <w:rsid w:val="001C46E2"/>
    <w:rsid w:val="001C5EF8"/>
    <w:rsid w:val="001C7506"/>
    <w:rsid w:val="001D073E"/>
    <w:rsid w:val="001D4B7B"/>
    <w:rsid w:val="001D51E5"/>
    <w:rsid w:val="001E2532"/>
    <w:rsid w:val="001E4D4A"/>
    <w:rsid w:val="001E703C"/>
    <w:rsid w:val="001E748C"/>
    <w:rsid w:val="001F033B"/>
    <w:rsid w:val="001F0EC9"/>
    <w:rsid w:val="001F14C8"/>
    <w:rsid w:val="001F1655"/>
    <w:rsid w:val="001F1EB4"/>
    <w:rsid w:val="001F20EC"/>
    <w:rsid w:val="001F2349"/>
    <w:rsid w:val="001F3000"/>
    <w:rsid w:val="001F55E2"/>
    <w:rsid w:val="001F5D7B"/>
    <w:rsid w:val="001F5DC1"/>
    <w:rsid w:val="001F7884"/>
    <w:rsid w:val="001F790C"/>
    <w:rsid w:val="00200629"/>
    <w:rsid w:val="002033BB"/>
    <w:rsid w:val="0020356E"/>
    <w:rsid w:val="00205796"/>
    <w:rsid w:val="00205D8B"/>
    <w:rsid w:val="00207B2D"/>
    <w:rsid w:val="002101CD"/>
    <w:rsid w:val="0021059D"/>
    <w:rsid w:val="00211057"/>
    <w:rsid w:val="00213A2C"/>
    <w:rsid w:val="00214276"/>
    <w:rsid w:val="00216902"/>
    <w:rsid w:val="00217122"/>
    <w:rsid w:val="00220182"/>
    <w:rsid w:val="002204D9"/>
    <w:rsid w:val="00221A1B"/>
    <w:rsid w:val="00221D46"/>
    <w:rsid w:val="00222A74"/>
    <w:rsid w:val="00222FD8"/>
    <w:rsid w:val="00223026"/>
    <w:rsid w:val="0022514F"/>
    <w:rsid w:val="00227554"/>
    <w:rsid w:val="0023030C"/>
    <w:rsid w:val="00232AF8"/>
    <w:rsid w:val="0023408C"/>
    <w:rsid w:val="00235824"/>
    <w:rsid w:val="00237EAA"/>
    <w:rsid w:val="0024034E"/>
    <w:rsid w:val="00242E5C"/>
    <w:rsid w:val="00243A13"/>
    <w:rsid w:val="00244DAB"/>
    <w:rsid w:val="00246F04"/>
    <w:rsid w:val="00246F2B"/>
    <w:rsid w:val="00247CA6"/>
    <w:rsid w:val="00250DE1"/>
    <w:rsid w:val="00251B96"/>
    <w:rsid w:val="0025237D"/>
    <w:rsid w:val="0025587D"/>
    <w:rsid w:val="00257022"/>
    <w:rsid w:val="00257C69"/>
    <w:rsid w:val="00260172"/>
    <w:rsid w:val="00261256"/>
    <w:rsid w:val="00263D3A"/>
    <w:rsid w:val="0027117B"/>
    <w:rsid w:val="00272953"/>
    <w:rsid w:val="00272AFF"/>
    <w:rsid w:val="002749AE"/>
    <w:rsid w:val="00275739"/>
    <w:rsid w:val="00276FE9"/>
    <w:rsid w:val="002778EF"/>
    <w:rsid w:val="00280772"/>
    <w:rsid w:val="00280F01"/>
    <w:rsid w:val="00281825"/>
    <w:rsid w:val="002846F0"/>
    <w:rsid w:val="0028538D"/>
    <w:rsid w:val="00285559"/>
    <w:rsid w:val="00286B30"/>
    <w:rsid w:val="00291FB7"/>
    <w:rsid w:val="002A1863"/>
    <w:rsid w:val="002A2893"/>
    <w:rsid w:val="002A2A1F"/>
    <w:rsid w:val="002A3354"/>
    <w:rsid w:val="002A393E"/>
    <w:rsid w:val="002A6943"/>
    <w:rsid w:val="002A69CD"/>
    <w:rsid w:val="002A716B"/>
    <w:rsid w:val="002A742F"/>
    <w:rsid w:val="002A7ADF"/>
    <w:rsid w:val="002B0EF8"/>
    <w:rsid w:val="002B14C9"/>
    <w:rsid w:val="002B1B93"/>
    <w:rsid w:val="002B5C4A"/>
    <w:rsid w:val="002B78C7"/>
    <w:rsid w:val="002B7C78"/>
    <w:rsid w:val="002C0600"/>
    <w:rsid w:val="002C1C10"/>
    <w:rsid w:val="002C1DAE"/>
    <w:rsid w:val="002C2155"/>
    <w:rsid w:val="002C2503"/>
    <w:rsid w:val="002C2CA9"/>
    <w:rsid w:val="002C308F"/>
    <w:rsid w:val="002C3104"/>
    <w:rsid w:val="002C5263"/>
    <w:rsid w:val="002C58D8"/>
    <w:rsid w:val="002C7502"/>
    <w:rsid w:val="002D093A"/>
    <w:rsid w:val="002D16A2"/>
    <w:rsid w:val="002D2BA0"/>
    <w:rsid w:val="002D30F6"/>
    <w:rsid w:val="002D4A6C"/>
    <w:rsid w:val="002D5A54"/>
    <w:rsid w:val="002D7415"/>
    <w:rsid w:val="002E0471"/>
    <w:rsid w:val="002E1761"/>
    <w:rsid w:val="002E18B3"/>
    <w:rsid w:val="002E2980"/>
    <w:rsid w:val="002E4F17"/>
    <w:rsid w:val="002E64B9"/>
    <w:rsid w:val="002E69B4"/>
    <w:rsid w:val="002F0AC0"/>
    <w:rsid w:val="002F0D81"/>
    <w:rsid w:val="002F166E"/>
    <w:rsid w:val="002F1824"/>
    <w:rsid w:val="002F1AD2"/>
    <w:rsid w:val="002F1BE9"/>
    <w:rsid w:val="002F38DF"/>
    <w:rsid w:val="002F3F98"/>
    <w:rsid w:val="002F5CBB"/>
    <w:rsid w:val="002F7B1D"/>
    <w:rsid w:val="002F7EFC"/>
    <w:rsid w:val="00300FCB"/>
    <w:rsid w:val="0030443A"/>
    <w:rsid w:val="00305186"/>
    <w:rsid w:val="0030595D"/>
    <w:rsid w:val="003060BA"/>
    <w:rsid w:val="00307BB3"/>
    <w:rsid w:val="00310159"/>
    <w:rsid w:val="00311496"/>
    <w:rsid w:val="00324C0D"/>
    <w:rsid w:val="00327318"/>
    <w:rsid w:val="0032732C"/>
    <w:rsid w:val="0033022C"/>
    <w:rsid w:val="003306D4"/>
    <w:rsid w:val="00330792"/>
    <w:rsid w:val="00332C15"/>
    <w:rsid w:val="0033326C"/>
    <w:rsid w:val="003351C3"/>
    <w:rsid w:val="003368C8"/>
    <w:rsid w:val="00340A8C"/>
    <w:rsid w:val="00341BF4"/>
    <w:rsid w:val="003421C2"/>
    <w:rsid w:val="003435D1"/>
    <w:rsid w:val="00343C9F"/>
    <w:rsid w:val="00344CD5"/>
    <w:rsid w:val="00345E12"/>
    <w:rsid w:val="00352AED"/>
    <w:rsid w:val="003557D9"/>
    <w:rsid w:val="0035736D"/>
    <w:rsid w:val="003578EE"/>
    <w:rsid w:val="003604E9"/>
    <w:rsid w:val="0036292D"/>
    <w:rsid w:val="00363511"/>
    <w:rsid w:val="00367065"/>
    <w:rsid w:val="0036725F"/>
    <w:rsid w:val="00367598"/>
    <w:rsid w:val="0037002F"/>
    <w:rsid w:val="003712A5"/>
    <w:rsid w:val="00371CA6"/>
    <w:rsid w:val="00374DCC"/>
    <w:rsid w:val="00376E99"/>
    <w:rsid w:val="003809C1"/>
    <w:rsid w:val="00382C33"/>
    <w:rsid w:val="00384800"/>
    <w:rsid w:val="00384984"/>
    <w:rsid w:val="00387A02"/>
    <w:rsid w:val="00387AF2"/>
    <w:rsid w:val="00390E9A"/>
    <w:rsid w:val="00391EE4"/>
    <w:rsid w:val="003931AB"/>
    <w:rsid w:val="003937C5"/>
    <w:rsid w:val="00394286"/>
    <w:rsid w:val="00394556"/>
    <w:rsid w:val="0039460A"/>
    <w:rsid w:val="00395052"/>
    <w:rsid w:val="00396C68"/>
    <w:rsid w:val="0039706A"/>
    <w:rsid w:val="00397BFB"/>
    <w:rsid w:val="003A1732"/>
    <w:rsid w:val="003A3063"/>
    <w:rsid w:val="003A44D7"/>
    <w:rsid w:val="003A4E0D"/>
    <w:rsid w:val="003A5E75"/>
    <w:rsid w:val="003A64F6"/>
    <w:rsid w:val="003A7EDC"/>
    <w:rsid w:val="003B17C5"/>
    <w:rsid w:val="003B24C2"/>
    <w:rsid w:val="003B4C26"/>
    <w:rsid w:val="003B4CDA"/>
    <w:rsid w:val="003C0512"/>
    <w:rsid w:val="003C13CE"/>
    <w:rsid w:val="003C1C74"/>
    <w:rsid w:val="003C2079"/>
    <w:rsid w:val="003C2437"/>
    <w:rsid w:val="003C3239"/>
    <w:rsid w:val="003C48D2"/>
    <w:rsid w:val="003C6090"/>
    <w:rsid w:val="003C7D99"/>
    <w:rsid w:val="003D0371"/>
    <w:rsid w:val="003D040D"/>
    <w:rsid w:val="003D3FF6"/>
    <w:rsid w:val="003D4282"/>
    <w:rsid w:val="003D44AE"/>
    <w:rsid w:val="003D45B2"/>
    <w:rsid w:val="003D49F3"/>
    <w:rsid w:val="003D5364"/>
    <w:rsid w:val="003D55F7"/>
    <w:rsid w:val="003D7373"/>
    <w:rsid w:val="003E0F78"/>
    <w:rsid w:val="003E12D2"/>
    <w:rsid w:val="003E1FC0"/>
    <w:rsid w:val="003E251E"/>
    <w:rsid w:val="003E3A05"/>
    <w:rsid w:val="003E3CA7"/>
    <w:rsid w:val="003E7C8D"/>
    <w:rsid w:val="003F0404"/>
    <w:rsid w:val="003F0970"/>
    <w:rsid w:val="003F16B1"/>
    <w:rsid w:val="003F17DF"/>
    <w:rsid w:val="003F1C58"/>
    <w:rsid w:val="003F1DF7"/>
    <w:rsid w:val="003F2A6C"/>
    <w:rsid w:val="003F3460"/>
    <w:rsid w:val="003F3C74"/>
    <w:rsid w:val="003F4461"/>
    <w:rsid w:val="003F6E49"/>
    <w:rsid w:val="003F74D4"/>
    <w:rsid w:val="003F7BEA"/>
    <w:rsid w:val="003F7D45"/>
    <w:rsid w:val="004010DA"/>
    <w:rsid w:val="00401340"/>
    <w:rsid w:val="0040234E"/>
    <w:rsid w:val="004031D8"/>
    <w:rsid w:val="00405907"/>
    <w:rsid w:val="00405E82"/>
    <w:rsid w:val="00406CB7"/>
    <w:rsid w:val="00410713"/>
    <w:rsid w:val="00411E83"/>
    <w:rsid w:val="0041278F"/>
    <w:rsid w:val="0041500C"/>
    <w:rsid w:val="004164FE"/>
    <w:rsid w:val="00416F18"/>
    <w:rsid w:val="004172F1"/>
    <w:rsid w:val="00417808"/>
    <w:rsid w:val="0042053D"/>
    <w:rsid w:val="00422101"/>
    <w:rsid w:val="00422E53"/>
    <w:rsid w:val="00425E0A"/>
    <w:rsid w:val="00425EA5"/>
    <w:rsid w:val="00430ADD"/>
    <w:rsid w:val="0043128D"/>
    <w:rsid w:val="00431AA8"/>
    <w:rsid w:val="00432B66"/>
    <w:rsid w:val="00433650"/>
    <w:rsid w:val="00434040"/>
    <w:rsid w:val="00435E57"/>
    <w:rsid w:val="004377E7"/>
    <w:rsid w:val="0043799C"/>
    <w:rsid w:val="00440E85"/>
    <w:rsid w:val="00443F00"/>
    <w:rsid w:val="00445941"/>
    <w:rsid w:val="00446109"/>
    <w:rsid w:val="00446348"/>
    <w:rsid w:val="00446478"/>
    <w:rsid w:val="00447369"/>
    <w:rsid w:val="00450AC0"/>
    <w:rsid w:val="004523C9"/>
    <w:rsid w:val="00453A89"/>
    <w:rsid w:val="0045581A"/>
    <w:rsid w:val="004559B5"/>
    <w:rsid w:val="004568D5"/>
    <w:rsid w:val="004578C0"/>
    <w:rsid w:val="00457A27"/>
    <w:rsid w:val="00460CA6"/>
    <w:rsid w:val="00462C6A"/>
    <w:rsid w:val="004638D1"/>
    <w:rsid w:val="00463DB7"/>
    <w:rsid w:val="00466162"/>
    <w:rsid w:val="0046634D"/>
    <w:rsid w:val="00466553"/>
    <w:rsid w:val="00472C82"/>
    <w:rsid w:val="00474CDA"/>
    <w:rsid w:val="0047513C"/>
    <w:rsid w:val="00475408"/>
    <w:rsid w:val="00482030"/>
    <w:rsid w:val="004830FE"/>
    <w:rsid w:val="004849EA"/>
    <w:rsid w:val="00486852"/>
    <w:rsid w:val="00486FB3"/>
    <w:rsid w:val="004918BE"/>
    <w:rsid w:val="0049211D"/>
    <w:rsid w:val="00493028"/>
    <w:rsid w:val="0049311D"/>
    <w:rsid w:val="00493C03"/>
    <w:rsid w:val="004964F0"/>
    <w:rsid w:val="00496A77"/>
    <w:rsid w:val="00496D0A"/>
    <w:rsid w:val="004A08E0"/>
    <w:rsid w:val="004A0A0B"/>
    <w:rsid w:val="004A1077"/>
    <w:rsid w:val="004A6100"/>
    <w:rsid w:val="004A7EF7"/>
    <w:rsid w:val="004B1B41"/>
    <w:rsid w:val="004B2BFD"/>
    <w:rsid w:val="004B3B2E"/>
    <w:rsid w:val="004B4284"/>
    <w:rsid w:val="004B6E98"/>
    <w:rsid w:val="004B79B3"/>
    <w:rsid w:val="004C143B"/>
    <w:rsid w:val="004C14A3"/>
    <w:rsid w:val="004C15F2"/>
    <w:rsid w:val="004C33DA"/>
    <w:rsid w:val="004C3C5E"/>
    <w:rsid w:val="004C3D24"/>
    <w:rsid w:val="004C6BFB"/>
    <w:rsid w:val="004C76F5"/>
    <w:rsid w:val="004D1C92"/>
    <w:rsid w:val="004D435A"/>
    <w:rsid w:val="004D52CB"/>
    <w:rsid w:val="004D67D5"/>
    <w:rsid w:val="004D7042"/>
    <w:rsid w:val="004D7A0E"/>
    <w:rsid w:val="004E0175"/>
    <w:rsid w:val="004E0D82"/>
    <w:rsid w:val="004E7095"/>
    <w:rsid w:val="004F0812"/>
    <w:rsid w:val="004F0F6A"/>
    <w:rsid w:val="004F1A49"/>
    <w:rsid w:val="004F3849"/>
    <w:rsid w:val="004F3F58"/>
    <w:rsid w:val="004F6C3F"/>
    <w:rsid w:val="004F72BE"/>
    <w:rsid w:val="004F7A98"/>
    <w:rsid w:val="00501EF0"/>
    <w:rsid w:val="005079F9"/>
    <w:rsid w:val="00512DFD"/>
    <w:rsid w:val="0051647F"/>
    <w:rsid w:val="005206BE"/>
    <w:rsid w:val="00521EF5"/>
    <w:rsid w:val="00522399"/>
    <w:rsid w:val="00522F8C"/>
    <w:rsid w:val="005242CA"/>
    <w:rsid w:val="00525633"/>
    <w:rsid w:val="00530B0B"/>
    <w:rsid w:val="005318CD"/>
    <w:rsid w:val="00531D8A"/>
    <w:rsid w:val="005322EB"/>
    <w:rsid w:val="00533DDE"/>
    <w:rsid w:val="00534441"/>
    <w:rsid w:val="00537522"/>
    <w:rsid w:val="00537E91"/>
    <w:rsid w:val="005402A4"/>
    <w:rsid w:val="00541B0A"/>
    <w:rsid w:val="00542F08"/>
    <w:rsid w:val="00544D00"/>
    <w:rsid w:val="005516AE"/>
    <w:rsid w:val="00552EEB"/>
    <w:rsid w:val="005554DF"/>
    <w:rsid w:val="005617E4"/>
    <w:rsid w:val="00561C34"/>
    <w:rsid w:val="0056245A"/>
    <w:rsid w:val="005632F3"/>
    <w:rsid w:val="0056425C"/>
    <w:rsid w:val="00564B69"/>
    <w:rsid w:val="00564EAC"/>
    <w:rsid w:val="00565C2E"/>
    <w:rsid w:val="0056642B"/>
    <w:rsid w:val="00566E34"/>
    <w:rsid w:val="005671EA"/>
    <w:rsid w:val="00570E8C"/>
    <w:rsid w:val="0057180C"/>
    <w:rsid w:val="005750AB"/>
    <w:rsid w:val="00575401"/>
    <w:rsid w:val="00576C04"/>
    <w:rsid w:val="00576D52"/>
    <w:rsid w:val="005773CE"/>
    <w:rsid w:val="0057750A"/>
    <w:rsid w:val="005778BC"/>
    <w:rsid w:val="00580025"/>
    <w:rsid w:val="00582AC4"/>
    <w:rsid w:val="00582DC5"/>
    <w:rsid w:val="00584DB0"/>
    <w:rsid w:val="00585004"/>
    <w:rsid w:val="005861FC"/>
    <w:rsid w:val="00591B9F"/>
    <w:rsid w:val="005957CD"/>
    <w:rsid w:val="005970E6"/>
    <w:rsid w:val="005A029D"/>
    <w:rsid w:val="005A0B96"/>
    <w:rsid w:val="005A1273"/>
    <w:rsid w:val="005A31A2"/>
    <w:rsid w:val="005A373E"/>
    <w:rsid w:val="005A38BA"/>
    <w:rsid w:val="005A56A5"/>
    <w:rsid w:val="005A7BE3"/>
    <w:rsid w:val="005B00A0"/>
    <w:rsid w:val="005B1928"/>
    <w:rsid w:val="005B3154"/>
    <w:rsid w:val="005B5AB6"/>
    <w:rsid w:val="005C1226"/>
    <w:rsid w:val="005C1BC7"/>
    <w:rsid w:val="005C2D63"/>
    <w:rsid w:val="005C5E88"/>
    <w:rsid w:val="005D2291"/>
    <w:rsid w:val="005D28CB"/>
    <w:rsid w:val="005D3368"/>
    <w:rsid w:val="005D3E32"/>
    <w:rsid w:val="005D4161"/>
    <w:rsid w:val="005D4B13"/>
    <w:rsid w:val="005E03A3"/>
    <w:rsid w:val="005E1DF5"/>
    <w:rsid w:val="005E4D38"/>
    <w:rsid w:val="005E5498"/>
    <w:rsid w:val="005E553D"/>
    <w:rsid w:val="005E61D9"/>
    <w:rsid w:val="005E69FE"/>
    <w:rsid w:val="005E7F66"/>
    <w:rsid w:val="005F21AA"/>
    <w:rsid w:val="005F25F7"/>
    <w:rsid w:val="005F2DEB"/>
    <w:rsid w:val="005F32BA"/>
    <w:rsid w:val="005F383A"/>
    <w:rsid w:val="005F46B1"/>
    <w:rsid w:val="005F551C"/>
    <w:rsid w:val="005F6259"/>
    <w:rsid w:val="0060001A"/>
    <w:rsid w:val="006019E5"/>
    <w:rsid w:val="0060216A"/>
    <w:rsid w:val="00603AE1"/>
    <w:rsid w:val="0060451E"/>
    <w:rsid w:val="00606E41"/>
    <w:rsid w:val="00606ED6"/>
    <w:rsid w:val="00606FE8"/>
    <w:rsid w:val="0061302E"/>
    <w:rsid w:val="0061353E"/>
    <w:rsid w:val="00615464"/>
    <w:rsid w:val="00615809"/>
    <w:rsid w:val="00616E06"/>
    <w:rsid w:val="00616F10"/>
    <w:rsid w:val="006172D2"/>
    <w:rsid w:val="00620768"/>
    <w:rsid w:val="006212A2"/>
    <w:rsid w:val="00622E22"/>
    <w:rsid w:val="00622FA1"/>
    <w:rsid w:val="0062329A"/>
    <w:rsid w:val="00623825"/>
    <w:rsid w:val="006251B4"/>
    <w:rsid w:val="0062554B"/>
    <w:rsid w:val="0062585F"/>
    <w:rsid w:val="00630423"/>
    <w:rsid w:val="00631EF8"/>
    <w:rsid w:val="00632827"/>
    <w:rsid w:val="006336B8"/>
    <w:rsid w:val="00635924"/>
    <w:rsid w:val="00637CDA"/>
    <w:rsid w:val="0064239D"/>
    <w:rsid w:val="00646A97"/>
    <w:rsid w:val="00651D14"/>
    <w:rsid w:val="00651FE7"/>
    <w:rsid w:val="00656C61"/>
    <w:rsid w:val="00660029"/>
    <w:rsid w:val="00663479"/>
    <w:rsid w:val="00663C30"/>
    <w:rsid w:val="006674F0"/>
    <w:rsid w:val="00671E50"/>
    <w:rsid w:val="00672B31"/>
    <w:rsid w:val="00674159"/>
    <w:rsid w:val="006802F2"/>
    <w:rsid w:val="00680741"/>
    <w:rsid w:val="0068453C"/>
    <w:rsid w:val="00684B7F"/>
    <w:rsid w:val="006852EB"/>
    <w:rsid w:val="00687581"/>
    <w:rsid w:val="00690593"/>
    <w:rsid w:val="00691E3E"/>
    <w:rsid w:val="00692C43"/>
    <w:rsid w:val="0069315E"/>
    <w:rsid w:val="00697F8B"/>
    <w:rsid w:val="006A6DF3"/>
    <w:rsid w:val="006B005A"/>
    <w:rsid w:val="006B18B9"/>
    <w:rsid w:val="006B47DF"/>
    <w:rsid w:val="006C1AF2"/>
    <w:rsid w:val="006C3274"/>
    <w:rsid w:val="006C3916"/>
    <w:rsid w:val="006C4F6D"/>
    <w:rsid w:val="006C70FB"/>
    <w:rsid w:val="006C784F"/>
    <w:rsid w:val="006C7909"/>
    <w:rsid w:val="006C7A74"/>
    <w:rsid w:val="006C7DF0"/>
    <w:rsid w:val="006D0935"/>
    <w:rsid w:val="006D3871"/>
    <w:rsid w:val="006D3C21"/>
    <w:rsid w:val="006D438F"/>
    <w:rsid w:val="006D4DE1"/>
    <w:rsid w:val="006D52BC"/>
    <w:rsid w:val="006D556E"/>
    <w:rsid w:val="006D7174"/>
    <w:rsid w:val="006E1E62"/>
    <w:rsid w:val="006E34ED"/>
    <w:rsid w:val="006E4D2B"/>
    <w:rsid w:val="006E511B"/>
    <w:rsid w:val="006E7884"/>
    <w:rsid w:val="006E7E0A"/>
    <w:rsid w:val="006F1FFF"/>
    <w:rsid w:val="006F2261"/>
    <w:rsid w:val="006F4AE5"/>
    <w:rsid w:val="006F5213"/>
    <w:rsid w:val="006F59DB"/>
    <w:rsid w:val="006F617B"/>
    <w:rsid w:val="006F63C5"/>
    <w:rsid w:val="006F6B74"/>
    <w:rsid w:val="006F6DAB"/>
    <w:rsid w:val="00700F28"/>
    <w:rsid w:val="007010C8"/>
    <w:rsid w:val="007015BE"/>
    <w:rsid w:val="007024A5"/>
    <w:rsid w:val="00703E19"/>
    <w:rsid w:val="00705561"/>
    <w:rsid w:val="00705A14"/>
    <w:rsid w:val="007076F3"/>
    <w:rsid w:val="0071446D"/>
    <w:rsid w:val="007149F7"/>
    <w:rsid w:val="00715A02"/>
    <w:rsid w:val="00716855"/>
    <w:rsid w:val="00721496"/>
    <w:rsid w:val="0072167C"/>
    <w:rsid w:val="007223F0"/>
    <w:rsid w:val="007239DD"/>
    <w:rsid w:val="00724F1F"/>
    <w:rsid w:val="00725FFB"/>
    <w:rsid w:val="007318C3"/>
    <w:rsid w:val="00731ABF"/>
    <w:rsid w:val="0073277F"/>
    <w:rsid w:val="007327D0"/>
    <w:rsid w:val="00734AD4"/>
    <w:rsid w:val="00735C50"/>
    <w:rsid w:val="00735F0D"/>
    <w:rsid w:val="00736B18"/>
    <w:rsid w:val="00736D16"/>
    <w:rsid w:val="00740047"/>
    <w:rsid w:val="00740520"/>
    <w:rsid w:val="00745B61"/>
    <w:rsid w:val="00747867"/>
    <w:rsid w:val="0075027E"/>
    <w:rsid w:val="00750458"/>
    <w:rsid w:val="00750BB7"/>
    <w:rsid w:val="00751200"/>
    <w:rsid w:val="0075302D"/>
    <w:rsid w:val="00754BBA"/>
    <w:rsid w:val="00755954"/>
    <w:rsid w:val="007635B0"/>
    <w:rsid w:val="00763FFD"/>
    <w:rsid w:val="0076543B"/>
    <w:rsid w:val="007659C9"/>
    <w:rsid w:val="00766310"/>
    <w:rsid w:val="00766F8A"/>
    <w:rsid w:val="00770EA4"/>
    <w:rsid w:val="007714E3"/>
    <w:rsid w:val="00772DA4"/>
    <w:rsid w:val="00773A35"/>
    <w:rsid w:val="00774A01"/>
    <w:rsid w:val="00777A36"/>
    <w:rsid w:val="0078165E"/>
    <w:rsid w:val="00782B6D"/>
    <w:rsid w:val="0078348E"/>
    <w:rsid w:val="007840A7"/>
    <w:rsid w:val="00784227"/>
    <w:rsid w:val="0078455F"/>
    <w:rsid w:val="00784E83"/>
    <w:rsid w:val="007860ED"/>
    <w:rsid w:val="0078684C"/>
    <w:rsid w:val="007902E9"/>
    <w:rsid w:val="007907B3"/>
    <w:rsid w:val="0079111E"/>
    <w:rsid w:val="007919D0"/>
    <w:rsid w:val="00792A9D"/>
    <w:rsid w:val="007946E4"/>
    <w:rsid w:val="00795ABD"/>
    <w:rsid w:val="007963AE"/>
    <w:rsid w:val="00797F14"/>
    <w:rsid w:val="007A0EC9"/>
    <w:rsid w:val="007A2340"/>
    <w:rsid w:val="007A353B"/>
    <w:rsid w:val="007A55B6"/>
    <w:rsid w:val="007A7446"/>
    <w:rsid w:val="007B2729"/>
    <w:rsid w:val="007B33CE"/>
    <w:rsid w:val="007B4D30"/>
    <w:rsid w:val="007B5F1C"/>
    <w:rsid w:val="007C04D7"/>
    <w:rsid w:val="007C0F09"/>
    <w:rsid w:val="007C3FE8"/>
    <w:rsid w:val="007C789F"/>
    <w:rsid w:val="007D036A"/>
    <w:rsid w:val="007D0673"/>
    <w:rsid w:val="007D2CDD"/>
    <w:rsid w:val="007D399F"/>
    <w:rsid w:val="007D4004"/>
    <w:rsid w:val="007D4117"/>
    <w:rsid w:val="007D4E32"/>
    <w:rsid w:val="007D6D57"/>
    <w:rsid w:val="007E0DE4"/>
    <w:rsid w:val="007E4EDB"/>
    <w:rsid w:val="007E55C0"/>
    <w:rsid w:val="007E5E78"/>
    <w:rsid w:val="007E6283"/>
    <w:rsid w:val="007E6A8B"/>
    <w:rsid w:val="007F0E1F"/>
    <w:rsid w:val="007F58AE"/>
    <w:rsid w:val="00800A28"/>
    <w:rsid w:val="00801660"/>
    <w:rsid w:val="008053D3"/>
    <w:rsid w:val="008059A3"/>
    <w:rsid w:val="00807EE9"/>
    <w:rsid w:val="00807EEC"/>
    <w:rsid w:val="008106D2"/>
    <w:rsid w:val="00810B44"/>
    <w:rsid w:val="00811DE7"/>
    <w:rsid w:val="00815500"/>
    <w:rsid w:val="0081572D"/>
    <w:rsid w:val="00816149"/>
    <w:rsid w:val="008205F8"/>
    <w:rsid w:val="00820C2E"/>
    <w:rsid w:val="00820F0E"/>
    <w:rsid w:val="00821DE7"/>
    <w:rsid w:val="0082342A"/>
    <w:rsid w:val="008235A6"/>
    <w:rsid w:val="00824006"/>
    <w:rsid w:val="00824DB0"/>
    <w:rsid w:val="0082570D"/>
    <w:rsid w:val="0083166E"/>
    <w:rsid w:val="00833675"/>
    <w:rsid w:val="00834658"/>
    <w:rsid w:val="008349F5"/>
    <w:rsid w:val="00834A6A"/>
    <w:rsid w:val="00835DE5"/>
    <w:rsid w:val="00842390"/>
    <w:rsid w:val="00844304"/>
    <w:rsid w:val="0084638C"/>
    <w:rsid w:val="00846434"/>
    <w:rsid w:val="008465E5"/>
    <w:rsid w:val="008468CE"/>
    <w:rsid w:val="00847C0A"/>
    <w:rsid w:val="00852A63"/>
    <w:rsid w:val="00853AE8"/>
    <w:rsid w:val="00854580"/>
    <w:rsid w:val="00854D6A"/>
    <w:rsid w:val="0085584B"/>
    <w:rsid w:val="008561A9"/>
    <w:rsid w:val="0086192D"/>
    <w:rsid w:val="008628C7"/>
    <w:rsid w:val="00862A55"/>
    <w:rsid w:val="0086354F"/>
    <w:rsid w:val="00863ED0"/>
    <w:rsid w:val="0086437C"/>
    <w:rsid w:val="008649F3"/>
    <w:rsid w:val="00864E0C"/>
    <w:rsid w:val="00866C08"/>
    <w:rsid w:val="00866DA9"/>
    <w:rsid w:val="00867A9B"/>
    <w:rsid w:val="00867C84"/>
    <w:rsid w:val="008701CD"/>
    <w:rsid w:val="0087227E"/>
    <w:rsid w:val="0087273B"/>
    <w:rsid w:val="00875D9C"/>
    <w:rsid w:val="00881E8D"/>
    <w:rsid w:val="00883A7D"/>
    <w:rsid w:val="00884689"/>
    <w:rsid w:val="008858D8"/>
    <w:rsid w:val="0088700B"/>
    <w:rsid w:val="00890F3B"/>
    <w:rsid w:val="008915EA"/>
    <w:rsid w:val="008949DD"/>
    <w:rsid w:val="00894F4B"/>
    <w:rsid w:val="008968AC"/>
    <w:rsid w:val="0089768E"/>
    <w:rsid w:val="008A044D"/>
    <w:rsid w:val="008A07A7"/>
    <w:rsid w:val="008A0896"/>
    <w:rsid w:val="008A178E"/>
    <w:rsid w:val="008A1BCE"/>
    <w:rsid w:val="008B0640"/>
    <w:rsid w:val="008B106B"/>
    <w:rsid w:val="008B181C"/>
    <w:rsid w:val="008B414D"/>
    <w:rsid w:val="008B564C"/>
    <w:rsid w:val="008B63A9"/>
    <w:rsid w:val="008B6FFF"/>
    <w:rsid w:val="008B7E66"/>
    <w:rsid w:val="008C0159"/>
    <w:rsid w:val="008C0580"/>
    <w:rsid w:val="008C20A2"/>
    <w:rsid w:val="008C28AF"/>
    <w:rsid w:val="008C3E71"/>
    <w:rsid w:val="008C614B"/>
    <w:rsid w:val="008C72C7"/>
    <w:rsid w:val="008C7C13"/>
    <w:rsid w:val="008C7D49"/>
    <w:rsid w:val="008D3B78"/>
    <w:rsid w:val="008D6427"/>
    <w:rsid w:val="008D6B4E"/>
    <w:rsid w:val="008D6CE5"/>
    <w:rsid w:val="008D7049"/>
    <w:rsid w:val="008E198B"/>
    <w:rsid w:val="008E1DC6"/>
    <w:rsid w:val="008E5924"/>
    <w:rsid w:val="008E7AC9"/>
    <w:rsid w:val="008F04A5"/>
    <w:rsid w:val="008F3C8C"/>
    <w:rsid w:val="008F4E2E"/>
    <w:rsid w:val="008F4F8B"/>
    <w:rsid w:val="008F5A52"/>
    <w:rsid w:val="008F5B11"/>
    <w:rsid w:val="008F5DFF"/>
    <w:rsid w:val="008F64D6"/>
    <w:rsid w:val="009020FA"/>
    <w:rsid w:val="00905D53"/>
    <w:rsid w:val="009175E7"/>
    <w:rsid w:val="00917D18"/>
    <w:rsid w:val="00920664"/>
    <w:rsid w:val="00921248"/>
    <w:rsid w:val="00924684"/>
    <w:rsid w:val="009260BD"/>
    <w:rsid w:val="009308DE"/>
    <w:rsid w:val="00930A35"/>
    <w:rsid w:val="00930FC0"/>
    <w:rsid w:val="009314EC"/>
    <w:rsid w:val="009318EA"/>
    <w:rsid w:val="00932BEC"/>
    <w:rsid w:val="00932FA1"/>
    <w:rsid w:val="009331EB"/>
    <w:rsid w:val="00933408"/>
    <w:rsid w:val="00933E0A"/>
    <w:rsid w:val="00934F36"/>
    <w:rsid w:val="00936346"/>
    <w:rsid w:val="00936EC4"/>
    <w:rsid w:val="00937020"/>
    <w:rsid w:val="00937F68"/>
    <w:rsid w:val="00940363"/>
    <w:rsid w:val="00940976"/>
    <w:rsid w:val="00940E03"/>
    <w:rsid w:val="009427C1"/>
    <w:rsid w:val="00942D0E"/>
    <w:rsid w:val="009431C8"/>
    <w:rsid w:val="009438BF"/>
    <w:rsid w:val="00943BDF"/>
    <w:rsid w:val="00943E49"/>
    <w:rsid w:val="00944341"/>
    <w:rsid w:val="00944B33"/>
    <w:rsid w:val="009458F9"/>
    <w:rsid w:val="00946842"/>
    <w:rsid w:val="009513FA"/>
    <w:rsid w:val="00952E34"/>
    <w:rsid w:val="00953D36"/>
    <w:rsid w:val="0095527F"/>
    <w:rsid w:val="00955485"/>
    <w:rsid w:val="00955948"/>
    <w:rsid w:val="00955E1B"/>
    <w:rsid w:val="009577F1"/>
    <w:rsid w:val="009606BE"/>
    <w:rsid w:val="00962EA3"/>
    <w:rsid w:val="00962F8C"/>
    <w:rsid w:val="009637F2"/>
    <w:rsid w:val="009641FB"/>
    <w:rsid w:val="00964A65"/>
    <w:rsid w:val="009713F0"/>
    <w:rsid w:val="00971BF2"/>
    <w:rsid w:val="00976C01"/>
    <w:rsid w:val="0097704A"/>
    <w:rsid w:val="00981394"/>
    <w:rsid w:val="00982385"/>
    <w:rsid w:val="0098418F"/>
    <w:rsid w:val="00984B54"/>
    <w:rsid w:val="00984BAA"/>
    <w:rsid w:val="00985AD9"/>
    <w:rsid w:val="00986EA5"/>
    <w:rsid w:val="00986FDA"/>
    <w:rsid w:val="00987D8C"/>
    <w:rsid w:val="00990B6F"/>
    <w:rsid w:val="00992468"/>
    <w:rsid w:val="009950F3"/>
    <w:rsid w:val="00995456"/>
    <w:rsid w:val="00995A87"/>
    <w:rsid w:val="00996E93"/>
    <w:rsid w:val="009974E4"/>
    <w:rsid w:val="009A216A"/>
    <w:rsid w:val="009A27D4"/>
    <w:rsid w:val="009A2818"/>
    <w:rsid w:val="009A2EA9"/>
    <w:rsid w:val="009A45C6"/>
    <w:rsid w:val="009A5AAA"/>
    <w:rsid w:val="009A60EB"/>
    <w:rsid w:val="009B4A09"/>
    <w:rsid w:val="009B5136"/>
    <w:rsid w:val="009B59CF"/>
    <w:rsid w:val="009B5F23"/>
    <w:rsid w:val="009C097D"/>
    <w:rsid w:val="009C0E13"/>
    <w:rsid w:val="009C1E40"/>
    <w:rsid w:val="009C3014"/>
    <w:rsid w:val="009C4076"/>
    <w:rsid w:val="009C48A4"/>
    <w:rsid w:val="009C4C0F"/>
    <w:rsid w:val="009C4F27"/>
    <w:rsid w:val="009C56BE"/>
    <w:rsid w:val="009D047E"/>
    <w:rsid w:val="009D096E"/>
    <w:rsid w:val="009D0E07"/>
    <w:rsid w:val="009D132B"/>
    <w:rsid w:val="009D451C"/>
    <w:rsid w:val="009D775B"/>
    <w:rsid w:val="009D7834"/>
    <w:rsid w:val="009D7D69"/>
    <w:rsid w:val="009E04B5"/>
    <w:rsid w:val="009E2A63"/>
    <w:rsid w:val="009E2D1A"/>
    <w:rsid w:val="009E3347"/>
    <w:rsid w:val="009E337D"/>
    <w:rsid w:val="009E69EB"/>
    <w:rsid w:val="009E7768"/>
    <w:rsid w:val="009F06E1"/>
    <w:rsid w:val="009F12FE"/>
    <w:rsid w:val="009F3432"/>
    <w:rsid w:val="009F48DD"/>
    <w:rsid w:val="009F5BB7"/>
    <w:rsid w:val="00A00DC6"/>
    <w:rsid w:val="00A01C76"/>
    <w:rsid w:val="00A03B50"/>
    <w:rsid w:val="00A05FDE"/>
    <w:rsid w:val="00A06B61"/>
    <w:rsid w:val="00A110DA"/>
    <w:rsid w:val="00A11FCE"/>
    <w:rsid w:val="00A13A18"/>
    <w:rsid w:val="00A14EDF"/>
    <w:rsid w:val="00A17A64"/>
    <w:rsid w:val="00A21886"/>
    <w:rsid w:val="00A21CC6"/>
    <w:rsid w:val="00A260BB"/>
    <w:rsid w:val="00A2754D"/>
    <w:rsid w:val="00A276C3"/>
    <w:rsid w:val="00A30072"/>
    <w:rsid w:val="00A300E7"/>
    <w:rsid w:val="00A319FD"/>
    <w:rsid w:val="00A3254A"/>
    <w:rsid w:val="00A325AE"/>
    <w:rsid w:val="00A34AB9"/>
    <w:rsid w:val="00A37F1C"/>
    <w:rsid w:val="00A407F6"/>
    <w:rsid w:val="00A4383F"/>
    <w:rsid w:val="00A4432B"/>
    <w:rsid w:val="00A47545"/>
    <w:rsid w:val="00A56552"/>
    <w:rsid w:val="00A569BD"/>
    <w:rsid w:val="00A57F2E"/>
    <w:rsid w:val="00A61714"/>
    <w:rsid w:val="00A63078"/>
    <w:rsid w:val="00A63A94"/>
    <w:rsid w:val="00A64AA9"/>
    <w:rsid w:val="00A67D35"/>
    <w:rsid w:val="00A7073C"/>
    <w:rsid w:val="00A7206C"/>
    <w:rsid w:val="00A721C3"/>
    <w:rsid w:val="00A72AF9"/>
    <w:rsid w:val="00A73246"/>
    <w:rsid w:val="00A735A2"/>
    <w:rsid w:val="00A77007"/>
    <w:rsid w:val="00A80F0E"/>
    <w:rsid w:val="00A834DD"/>
    <w:rsid w:val="00A8402C"/>
    <w:rsid w:val="00A84103"/>
    <w:rsid w:val="00A848F6"/>
    <w:rsid w:val="00A85087"/>
    <w:rsid w:val="00A85294"/>
    <w:rsid w:val="00A86080"/>
    <w:rsid w:val="00A87390"/>
    <w:rsid w:val="00A95BE7"/>
    <w:rsid w:val="00A97EC3"/>
    <w:rsid w:val="00AA1B3C"/>
    <w:rsid w:val="00AA330F"/>
    <w:rsid w:val="00AA4FA5"/>
    <w:rsid w:val="00AA7D45"/>
    <w:rsid w:val="00AB08A3"/>
    <w:rsid w:val="00AB2374"/>
    <w:rsid w:val="00AB3B21"/>
    <w:rsid w:val="00AB4E10"/>
    <w:rsid w:val="00AB5D3C"/>
    <w:rsid w:val="00AB72A4"/>
    <w:rsid w:val="00AC3483"/>
    <w:rsid w:val="00AC34F8"/>
    <w:rsid w:val="00AC7063"/>
    <w:rsid w:val="00AC7948"/>
    <w:rsid w:val="00AD084D"/>
    <w:rsid w:val="00AD1494"/>
    <w:rsid w:val="00AD1752"/>
    <w:rsid w:val="00AD46C7"/>
    <w:rsid w:val="00AD4781"/>
    <w:rsid w:val="00AD4DE5"/>
    <w:rsid w:val="00AD56FF"/>
    <w:rsid w:val="00AE0763"/>
    <w:rsid w:val="00AE19AD"/>
    <w:rsid w:val="00AE39F9"/>
    <w:rsid w:val="00AE4213"/>
    <w:rsid w:val="00AE5066"/>
    <w:rsid w:val="00AE6AD5"/>
    <w:rsid w:val="00AF24CF"/>
    <w:rsid w:val="00AF3AF3"/>
    <w:rsid w:val="00AF3E0C"/>
    <w:rsid w:val="00AF3FD7"/>
    <w:rsid w:val="00AF74F7"/>
    <w:rsid w:val="00AF7564"/>
    <w:rsid w:val="00AF7DFA"/>
    <w:rsid w:val="00B00853"/>
    <w:rsid w:val="00B008A8"/>
    <w:rsid w:val="00B008AF"/>
    <w:rsid w:val="00B00FEC"/>
    <w:rsid w:val="00B02C45"/>
    <w:rsid w:val="00B02C46"/>
    <w:rsid w:val="00B032C2"/>
    <w:rsid w:val="00B039CA"/>
    <w:rsid w:val="00B03C0E"/>
    <w:rsid w:val="00B0432D"/>
    <w:rsid w:val="00B04392"/>
    <w:rsid w:val="00B1012C"/>
    <w:rsid w:val="00B103BA"/>
    <w:rsid w:val="00B10B21"/>
    <w:rsid w:val="00B15352"/>
    <w:rsid w:val="00B15703"/>
    <w:rsid w:val="00B16DAB"/>
    <w:rsid w:val="00B21435"/>
    <w:rsid w:val="00B2264B"/>
    <w:rsid w:val="00B234B3"/>
    <w:rsid w:val="00B23C0A"/>
    <w:rsid w:val="00B23C8F"/>
    <w:rsid w:val="00B24E0F"/>
    <w:rsid w:val="00B25862"/>
    <w:rsid w:val="00B3081B"/>
    <w:rsid w:val="00B3241C"/>
    <w:rsid w:val="00B340D0"/>
    <w:rsid w:val="00B3501E"/>
    <w:rsid w:val="00B3591A"/>
    <w:rsid w:val="00B35C36"/>
    <w:rsid w:val="00B35FF5"/>
    <w:rsid w:val="00B4057B"/>
    <w:rsid w:val="00B446A3"/>
    <w:rsid w:val="00B45ECD"/>
    <w:rsid w:val="00B46B7E"/>
    <w:rsid w:val="00B47F80"/>
    <w:rsid w:val="00B51B3D"/>
    <w:rsid w:val="00B52284"/>
    <w:rsid w:val="00B54296"/>
    <w:rsid w:val="00B54840"/>
    <w:rsid w:val="00B54930"/>
    <w:rsid w:val="00B554E9"/>
    <w:rsid w:val="00B55ACE"/>
    <w:rsid w:val="00B55E6A"/>
    <w:rsid w:val="00B56CCF"/>
    <w:rsid w:val="00B634D3"/>
    <w:rsid w:val="00B6362C"/>
    <w:rsid w:val="00B67240"/>
    <w:rsid w:val="00B743AD"/>
    <w:rsid w:val="00B75621"/>
    <w:rsid w:val="00B757E3"/>
    <w:rsid w:val="00B76D3C"/>
    <w:rsid w:val="00B7745A"/>
    <w:rsid w:val="00B77E66"/>
    <w:rsid w:val="00B80B94"/>
    <w:rsid w:val="00B813DD"/>
    <w:rsid w:val="00B82563"/>
    <w:rsid w:val="00B826C8"/>
    <w:rsid w:val="00B85ACC"/>
    <w:rsid w:val="00B85CBE"/>
    <w:rsid w:val="00B8626B"/>
    <w:rsid w:val="00B872DA"/>
    <w:rsid w:val="00B87EE0"/>
    <w:rsid w:val="00B9063A"/>
    <w:rsid w:val="00B90A4B"/>
    <w:rsid w:val="00B90B28"/>
    <w:rsid w:val="00B91421"/>
    <w:rsid w:val="00B9371B"/>
    <w:rsid w:val="00B9390B"/>
    <w:rsid w:val="00B94618"/>
    <w:rsid w:val="00B95A3E"/>
    <w:rsid w:val="00B95C68"/>
    <w:rsid w:val="00B978FA"/>
    <w:rsid w:val="00BA074B"/>
    <w:rsid w:val="00BA38A6"/>
    <w:rsid w:val="00BA47C5"/>
    <w:rsid w:val="00BA7B17"/>
    <w:rsid w:val="00BB0D4A"/>
    <w:rsid w:val="00BB0E04"/>
    <w:rsid w:val="00BB291D"/>
    <w:rsid w:val="00BB3A6D"/>
    <w:rsid w:val="00BB40C5"/>
    <w:rsid w:val="00BB537C"/>
    <w:rsid w:val="00BB7376"/>
    <w:rsid w:val="00BC031D"/>
    <w:rsid w:val="00BC1273"/>
    <w:rsid w:val="00BC2A51"/>
    <w:rsid w:val="00BC4D02"/>
    <w:rsid w:val="00BC4D7F"/>
    <w:rsid w:val="00BC590B"/>
    <w:rsid w:val="00BC6EE7"/>
    <w:rsid w:val="00BD0495"/>
    <w:rsid w:val="00BD342E"/>
    <w:rsid w:val="00BD520A"/>
    <w:rsid w:val="00BD6A0A"/>
    <w:rsid w:val="00BD7BE2"/>
    <w:rsid w:val="00BE06B9"/>
    <w:rsid w:val="00BE20B1"/>
    <w:rsid w:val="00BE2260"/>
    <w:rsid w:val="00BF2A19"/>
    <w:rsid w:val="00BF3640"/>
    <w:rsid w:val="00BF42DB"/>
    <w:rsid w:val="00BF4F50"/>
    <w:rsid w:val="00BF746C"/>
    <w:rsid w:val="00C0060E"/>
    <w:rsid w:val="00C0253D"/>
    <w:rsid w:val="00C0269C"/>
    <w:rsid w:val="00C03BD9"/>
    <w:rsid w:val="00C04444"/>
    <w:rsid w:val="00C05816"/>
    <w:rsid w:val="00C0635D"/>
    <w:rsid w:val="00C0696A"/>
    <w:rsid w:val="00C074E4"/>
    <w:rsid w:val="00C12C53"/>
    <w:rsid w:val="00C13EA0"/>
    <w:rsid w:val="00C143ED"/>
    <w:rsid w:val="00C17CEA"/>
    <w:rsid w:val="00C21402"/>
    <w:rsid w:val="00C22855"/>
    <w:rsid w:val="00C242D6"/>
    <w:rsid w:val="00C2451E"/>
    <w:rsid w:val="00C2519F"/>
    <w:rsid w:val="00C25B9C"/>
    <w:rsid w:val="00C26024"/>
    <w:rsid w:val="00C26931"/>
    <w:rsid w:val="00C26BA1"/>
    <w:rsid w:val="00C275B5"/>
    <w:rsid w:val="00C32ADF"/>
    <w:rsid w:val="00C35DB8"/>
    <w:rsid w:val="00C36F8D"/>
    <w:rsid w:val="00C40FDD"/>
    <w:rsid w:val="00C429EE"/>
    <w:rsid w:val="00C42B89"/>
    <w:rsid w:val="00C45198"/>
    <w:rsid w:val="00C45312"/>
    <w:rsid w:val="00C4703E"/>
    <w:rsid w:val="00C53186"/>
    <w:rsid w:val="00C53EBC"/>
    <w:rsid w:val="00C5739A"/>
    <w:rsid w:val="00C611B8"/>
    <w:rsid w:val="00C61E01"/>
    <w:rsid w:val="00C636A5"/>
    <w:rsid w:val="00C6521D"/>
    <w:rsid w:val="00C66243"/>
    <w:rsid w:val="00C6777A"/>
    <w:rsid w:val="00C709DC"/>
    <w:rsid w:val="00C70D75"/>
    <w:rsid w:val="00C711DC"/>
    <w:rsid w:val="00C75B4D"/>
    <w:rsid w:val="00C77C60"/>
    <w:rsid w:val="00C80292"/>
    <w:rsid w:val="00C810C7"/>
    <w:rsid w:val="00C81A05"/>
    <w:rsid w:val="00C826C8"/>
    <w:rsid w:val="00C82F71"/>
    <w:rsid w:val="00C85DD3"/>
    <w:rsid w:val="00C85E16"/>
    <w:rsid w:val="00C87385"/>
    <w:rsid w:val="00C8780D"/>
    <w:rsid w:val="00C92491"/>
    <w:rsid w:val="00C9278C"/>
    <w:rsid w:val="00C93130"/>
    <w:rsid w:val="00C93177"/>
    <w:rsid w:val="00C9331C"/>
    <w:rsid w:val="00C94164"/>
    <w:rsid w:val="00C958C6"/>
    <w:rsid w:val="00C95F06"/>
    <w:rsid w:val="00C96A39"/>
    <w:rsid w:val="00C97947"/>
    <w:rsid w:val="00CA126A"/>
    <w:rsid w:val="00CA271B"/>
    <w:rsid w:val="00CA38D9"/>
    <w:rsid w:val="00CA4046"/>
    <w:rsid w:val="00CA4E77"/>
    <w:rsid w:val="00CA524B"/>
    <w:rsid w:val="00CA5EE1"/>
    <w:rsid w:val="00CA6239"/>
    <w:rsid w:val="00CA67CA"/>
    <w:rsid w:val="00CA7015"/>
    <w:rsid w:val="00CB1B44"/>
    <w:rsid w:val="00CB2325"/>
    <w:rsid w:val="00CB4BFF"/>
    <w:rsid w:val="00CB5136"/>
    <w:rsid w:val="00CB5669"/>
    <w:rsid w:val="00CB604C"/>
    <w:rsid w:val="00CB651A"/>
    <w:rsid w:val="00CB6858"/>
    <w:rsid w:val="00CB7B9B"/>
    <w:rsid w:val="00CC024F"/>
    <w:rsid w:val="00CC2576"/>
    <w:rsid w:val="00CC3835"/>
    <w:rsid w:val="00CC38A0"/>
    <w:rsid w:val="00CC472E"/>
    <w:rsid w:val="00CC50A5"/>
    <w:rsid w:val="00CC7B40"/>
    <w:rsid w:val="00CD1F6C"/>
    <w:rsid w:val="00CD38AB"/>
    <w:rsid w:val="00CD4667"/>
    <w:rsid w:val="00CD5379"/>
    <w:rsid w:val="00CD545F"/>
    <w:rsid w:val="00CD689B"/>
    <w:rsid w:val="00CE0AE6"/>
    <w:rsid w:val="00CE2CE1"/>
    <w:rsid w:val="00CE35F3"/>
    <w:rsid w:val="00CE6F83"/>
    <w:rsid w:val="00CE6FF3"/>
    <w:rsid w:val="00CE7593"/>
    <w:rsid w:val="00CF0257"/>
    <w:rsid w:val="00CF0645"/>
    <w:rsid w:val="00CF45BF"/>
    <w:rsid w:val="00CF5E91"/>
    <w:rsid w:val="00CF6300"/>
    <w:rsid w:val="00CF677A"/>
    <w:rsid w:val="00CF7F75"/>
    <w:rsid w:val="00D0441C"/>
    <w:rsid w:val="00D07C49"/>
    <w:rsid w:val="00D07CFE"/>
    <w:rsid w:val="00D111C0"/>
    <w:rsid w:val="00D11303"/>
    <w:rsid w:val="00D136B8"/>
    <w:rsid w:val="00D14B8C"/>
    <w:rsid w:val="00D14C08"/>
    <w:rsid w:val="00D157C4"/>
    <w:rsid w:val="00D1750A"/>
    <w:rsid w:val="00D17A93"/>
    <w:rsid w:val="00D20EFB"/>
    <w:rsid w:val="00D21C61"/>
    <w:rsid w:val="00D2259F"/>
    <w:rsid w:val="00D24041"/>
    <w:rsid w:val="00D2602D"/>
    <w:rsid w:val="00D26B6C"/>
    <w:rsid w:val="00D26CFA"/>
    <w:rsid w:val="00D27B67"/>
    <w:rsid w:val="00D30C10"/>
    <w:rsid w:val="00D333C7"/>
    <w:rsid w:val="00D33760"/>
    <w:rsid w:val="00D37538"/>
    <w:rsid w:val="00D40018"/>
    <w:rsid w:val="00D43C57"/>
    <w:rsid w:val="00D4462F"/>
    <w:rsid w:val="00D45CF1"/>
    <w:rsid w:val="00D461B5"/>
    <w:rsid w:val="00D50E84"/>
    <w:rsid w:val="00D51455"/>
    <w:rsid w:val="00D51A56"/>
    <w:rsid w:val="00D51B94"/>
    <w:rsid w:val="00D5250E"/>
    <w:rsid w:val="00D52A9D"/>
    <w:rsid w:val="00D56152"/>
    <w:rsid w:val="00D6305E"/>
    <w:rsid w:val="00D632EE"/>
    <w:rsid w:val="00D637C3"/>
    <w:rsid w:val="00D63A6D"/>
    <w:rsid w:val="00D65DD4"/>
    <w:rsid w:val="00D6606F"/>
    <w:rsid w:val="00D67A8F"/>
    <w:rsid w:val="00D67C98"/>
    <w:rsid w:val="00D706F8"/>
    <w:rsid w:val="00D722BA"/>
    <w:rsid w:val="00D728C9"/>
    <w:rsid w:val="00D72E5F"/>
    <w:rsid w:val="00D73F9D"/>
    <w:rsid w:val="00D75121"/>
    <w:rsid w:val="00D7553F"/>
    <w:rsid w:val="00D7690B"/>
    <w:rsid w:val="00D76A0F"/>
    <w:rsid w:val="00D771F3"/>
    <w:rsid w:val="00D77A60"/>
    <w:rsid w:val="00D817DD"/>
    <w:rsid w:val="00D820DC"/>
    <w:rsid w:val="00D82238"/>
    <w:rsid w:val="00D845F8"/>
    <w:rsid w:val="00D864C1"/>
    <w:rsid w:val="00D910EF"/>
    <w:rsid w:val="00D91278"/>
    <w:rsid w:val="00D9197C"/>
    <w:rsid w:val="00DA0417"/>
    <w:rsid w:val="00DA0B26"/>
    <w:rsid w:val="00DA41F5"/>
    <w:rsid w:val="00DA75EE"/>
    <w:rsid w:val="00DB070E"/>
    <w:rsid w:val="00DB16C1"/>
    <w:rsid w:val="00DB662E"/>
    <w:rsid w:val="00DB6C7B"/>
    <w:rsid w:val="00DB7100"/>
    <w:rsid w:val="00DB7D2E"/>
    <w:rsid w:val="00DC36A1"/>
    <w:rsid w:val="00DC3A6C"/>
    <w:rsid w:val="00DC7DEE"/>
    <w:rsid w:val="00DC7E9E"/>
    <w:rsid w:val="00DD16C6"/>
    <w:rsid w:val="00DD24CD"/>
    <w:rsid w:val="00DD3C37"/>
    <w:rsid w:val="00DD4421"/>
    <w:rsid w:val="00DD66B7"/>
    <w:rsid w:val="00DE0738"/>
    <w:rsid w:val="00DE347F"/>
    <w:rsid w:val="00DE3726"/>
    <w:rsid w:val="00DE3BE3"/>
    <w:rsid w:val="00DE4FB9"/>
    <w:rsid w:val="00DE7281"/>
    <w:rsid w:val="00DE732E"/>
    <w:rsid w:val="00DF200B"/>
    <w:rsid w:val="00DF5C19"/>
    <w:rsid w:val="00DF7ACB"/>
    <w:rsid w:val="00E0032A"/>
    <w:rsid w:val="00E00762"/>
    <w:rsid w:val="00E01941"/>
    <w:rsid w:val="00E022E9"/>
    <w:rsid w:val="00E03DE4"/>
    <w:rsid w:val="00E040CA"/>
    <w:rsid w:val="00E10040"/>
    <w:rsid w:val="00E136B5"/>
    <w:rsid w:val="00E152E6"/>
    <w:rsid w:val="00E154F3"/>
    <w:rsid w:val="00E204B0"/>
    <w:rsid w:val="00E20A81"/>
    <w:rsid w:val="00E20E3F"/>
    <w:rsid w:val="00E21410"/>
    <w:rsid w:val="00E237FD"/>
    <w:rsid w:val="00E2398D"/>
    <w:rsid w:val="00E23C0B"/>
    <w:rsid w:val="00E24F9B"/>
    <w:rsid w:val="00E255E9"/>
    <w:rsid w:val="00E25CC1"/>
    <w:rsid w:val="00E305E5"/>
    <w:rsid w:val="00E30ED2"/>
    <w:rsid w:val="00E32E19"/>
    <w:rsid w:val="00E37579"/>
    <w:rsid w:val="00E43484"/>
    <w:rsid w:val="00E437E8"/>
    <w:rsid w:val="00E45235"/>
    <w:rsid w:val="00E460D4"/>
    <w:rsid w:val="00E5024B"/>
    <w:rsid w:val="00E52AE3"/>
    <w:rsid w:val="00E53F6C"/>
    <w:rsid w:val="00E555B8"/>
    <w:rsid w:val="00E55EF5"/>
    <w:rsid w:val="00E57723"/>
    <w:rsid w:val="00E61DD8"/>
    <w:rsid w:val="00E63EA1"/>
    <w:rsid w:val="00E65D4F"/>
    <w:rsid w:val="00E67EA7"/>
    <w:rsid w:val="00E70A26"/>
    <w:rsid w:val="00E71333"/>
    <w:rsid w:val="00E71EFF"/>
    <w:rsid w:val="00E723E7"/>
    <w:rsid w:val="00E724EF"/>
    <w:rsid w:val="00E73007"/>
    <w:rsid w:val="00E73A4E"/>
    <w:rsid w:val="00E74805"/>
    <w:rsid w:val="00E74B50"/>
    <w:rsid w:val="00E823E7"/>
    <w:rsid w:val="00E8409D"/>
    <w:rsid w:val="00E84673"/>
    <w:rsid w:val="00E854C2"/>
    <w:rsid w:val="00E8622F"/>
    <w:rsid w:val="00E8677D"/>
    <w:rsid w:val="00E86F89"/>
    <w:rsid w:val="00E94610"/>
    <w:rsid w:val="00E9530E"/>
    <w:rsid w:val="00EA0B42"/>
    <w:rsid w:val="00EA236C"/>
    <w:rsid w:val="00EA295B"/>
    <w:rsid w:val="00EA326F"/>
    <w:rsid w:val="00EA39EA"/>
    <w:rsid w:val="00EA521D"/>
    <w:rsid w:val="00EA6577"/>
    <w:rsid w:val="00EB09A8"/>
    <w:rsid w:val="00EB0B35"/>
    <w:rsid w:val="00EB2EA3"/>
    <w:rsid w:val="00EB44C7"/>
    <w:rsid w:val="00EB560F"/>
    <w:rsid w:val="00EB7375"/>
    <w:rsid w:val="00EC1297"/>
    <w:rsid w:val="00EC1563"/>
    <w:rsid w:val="00EC245E"/>
    <w:rsid w:val="00EC3121"/>
    <w:rsid w:val="00EC4B6B"/>
    <w:rsid w:val="00EC5261"/>
    <w:rsid w:val="00ED0696"/>
    <w:rsid w:val="00ED195F"/>
    <w:rsid w:val="00ED51B7"/>
    <w:rsid w:val="00ED53EE"/>
    <w:rsid w:val="00ED5B7F"/>
    <w:rsid w:val="00ED5E11"/>
    <w:rsid w:val="00ED6C51"/>
    <w:rsid w:val="00ED7B7E"/>
    <w:rsid w:val="00EE1165"/>
    <w:rsid w:val="00EE162C"/>
    <w:rsid w:val="00EE193E"/>
    <w:rsid w:val="00EE24EA"/>
    <w:rsid w:val="00EE33AB"/>
    <w:rsid w:val="00EE451E"/>
    <w:rsid w:val="00EE6110"/>
    <w:rsid w:val="00EF02BA"/>
    <w:rsid w:val="00EF185F"/>
    <w:rsid w:val="00EF263C"/>
    <w:rsid w:val="00EF5004"/>
    <w:rsid w:val="00F02544"/>
    <w:rsid w:val="00F02D07"/>
    <w:rsid w:val="00F03D51"/>
    <w:rsid w:val="00F055D1"/>
    <w:rsid w:val="00F0560E"/>
    <w:rsid w:val="00F05C8E"/>
    <w:rsid w:val="00F05FD4"/>
    <w:rsid w:val="00F0738B"/>
    <w:rsid w:val="00F079F7"/>
    <w:rsid w:val="00F10DAD"/>
    <w:rsid w:val="00F12285"/>
    <w:rsid w:val="00F12876"/>
    <w:rsid w:val="00F12AB9"/>
    <w:rsid w:val="00F12B0A"/>
    <w:rsid w:val="00F12B19"/>
    <w:rsid w:val="00F15176"/>
    <w:rsid w:val="00F15C36"/>
    <w:rsid w:val="00F15EAB"/>
    <w:rsid w:val="00F16F6D"/>
    <w:rsid w:val="00F17649"/>
    <w:rsid w:val="00F21CB2"/>
    <w:rsid w:val="00F221A2"/>
    <w:rsid w:val="00F237DA"/>
    <w:rsid w:val="00F249E8"/>
    <w:rsid w:val="00F25C1E"/>
    <w:rsid w:val="00F2733E"/>
    <w:rsid w:val="00F31A5C"/>
    <w:rsid w:val="00F359A4"/>
    <w:rsid w:val="00F36339"/>
    <w:rsid w:val="00F404D9"/>
    <w:rsid w:val="00F417A3"/>
    <w:rsid w:val="00F45B3F"/>
    <w:rsid w:val="00F4674F"/>
    <w:rsid w:val="00F46F8D"/>
    <w:rsid w:val="00F47608"/>
    <w:rsid w:val="00F52059"/>
    <w:rsid w:val="00F527A4"/>
    <w:rsid w:val="00F52A12"/>
    <w:rsid w:val="00F535CA"/>
    <w:rsid w:val="00F53E7E"/>
    <w:rsid w:val="00F54356"/>
    <w:rsid w:val="00F5735C"/>
    <w:rsid w:val="00F60B98"/>
    <w:rsid w:val="00F61F43"/>
    <w:rsid w:val="00F620E8"/>
    <w:rsid w:val="00F623D2"/>
    <w:rsid w:val="00F62B50"/>
    <w:rsid w:val="00F65881"/>
    <w:rsid w:val="00F65CCF"/>
    <w:rsid w:val="00F67D18"/>
    <w:rsid w:val="00F67E34"/>
    <w:rsid w:val="00F71D66"/>
    <w:rsid w:val="00F7200E"/>
    <w:rsid w:val="00F72961"/>
    <w:rsid w:val="00F73272"/>
    <w:rsid w:val="00F73B28"/>
    <w:rsid w:val="00F75319"/>
    <w:rsid w:val="00F76DE3"/>
    <w:rsid w:val="00F802F9"/>
    <w:rsid w:val="00F82342"/>
    <w:rsid w:val="00F82F36"/>
    <w:rsid w:val="00F83A45"/>
    <w:rsid w:val="00F83CA1"/>
    <w:rsid w:val="00F843F4"/>
    <w:rsid w:val="00F848DD"/>
    <w:rsid w:val="00F87C3F"/>
    <w:rsid w:val="00F901FE"/>
    <w:rsid w:val="00F92E2A"/>
    <w:rsid w:val="00FA0402"/>
    <w:rsid w:val="00FA0B4F"/>
    <w:rsid w:val="00FA11D5"/>
    <w:rsid w:val="00FA1545"/>
    <w:rsid w:val="00FA26AB"/>
    <w:rsid w:val="00FA2E72"/>
    <w:rsid w:val="00FA458D"/>
    <w:rsid w:val="00FA4915"/>
    <w:rsid w:val="00FB095D"/>
    <w:rsid w:val="00FB0E48"/>
    <w:rsid w:val="00FB1513"/>
    <w:rsid w:val="00FB3212"/>
    <w:rsid w:val="00FB5360"/>
    <w:rsid w:val="00FB7519"/>
    <w:rsid w:val="00FC4870"/>
    <w:rsid w:val="00FC4ADE"/>
    <w:rsid w:val="00FC5B59"/>
    <w:rsid w:val="00FC5C9F"/>
    <w:rsid w:val="00FC69B7"/>
    <w:rsid w:val="00FD111B"/>
    <w:rsid w:val="00FD1383"/>
    <w:rsid w:val="00FD1FA0"/>
    <w:rsid w:val="00FD2127"/>
    <w:rsid w:val="00FD3C9D"/>
    <w:rsid w:val="00FD4AEE"/>
    <w:rsid w:val="00FD62CA"/>
    <w:rsid w:val="00FE1FBC"/>
    <w:rsid w:val="00FE260B"/>
    <w:rsid w:val="00FE645D"/>
    <w:rsid w:val="00FE646C"/>
    <w:rsid w:val="00FE678C"/>
    <w:rsid w:val="00FE76DB"/>
    <w:rsid w:val="00FF043D"/>
    <w:rsid w:val="00FF13E7"/>
    <w:rsid w:val="00FF1AAF"/>
    <w:rsid w:val="00FF1DE2"/>
    <w:rsid w:val="00FF204C"/>
    <w:rsid w:val="00FF2994"/>
    <w:rsid w:val="00FF42B2"/>
    <w:rsid w:val="00FF4494"/>
    <w:rsid w:val="00FF4ACB"/>
    <w:rsid w:val="00FF59A8"/>
    <w:rsid w:val="00FF59D5"/>
    <w:rsid w:val="00FF6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CB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24</Words>
  <Characters>146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student GVP</cp:lastModifiedBy>
  <cp:revision>2</cp:revision>
  <dcterms:created xsi:type="dcterms:W3CDTF">2016-11-30T12:09:00Z</dcterms:created>
  <dcterms:modified xsi:type="dcterms:W3CDTF">2016-11-30T12:09:00Z</dcterms:modified>
</cp:coreProperties>
</file>